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pPr w:leftFromText="141" w:rightFromText="141" w:horzAnchor="margin" w:tblpXSpec="center" w:tblpY="-914"/>
        <w:tblW w:w="10203" w:type="dxa"/>
        <w:tblInd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5"/>
        <w:gridCol w:w="4188"/>
      </w:tblGrid>
      <w:tr w:rsidR="009A47D6" w14:paraId="5644AEA7" w14:textId="77777777" w:rsidTr="005C1501">
        <w:trPr>
          <w:trHeight w:val="2238"/>
        </w:trPr>
        <w:tc>
          <w:tcPr>
            <w:tcW w:w="6015" w:type="dxa"/>
            <w:vAlign w:val="center"/>
            <w:hideMark/>
          </w:tcPr>
          <w:p w14:paraId="5644AEA0" w14:textId="77777777" w:rsidR="009A47D6" w:rsidRDefault="009A47D6" w:rsidP="005C1501">
            <w:pPr>
              <w:tabs>
                <w:tab w:val="left" w:pos="1298"/>
                <w:tab w:val="left" w:pos="1581"/>
              </w:tabs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Secretariaat</w:t>
            </w:r>
            <w:r w:rsidR="006A0409">
              <w:rPr>
                <w:rFonts w:ascii="Calibri" w:hAnsi="Calibri" w:cs="Calibri"/>
                <w:lang w:eastAsia="en-US"/>
              </w:rPr>
              <w:tab/>
            </w:r>
            <w:r>
              <w:rPr>
                <w:rFonts w:ascii="Calibri" w:hAnsi="Calibri" w:cs="Calibri"/>
                <w:lang w:eastAsia="en-US"/>
              </w:rPr>
              <w:t>:</w:t>
            </w:r>
            <w:r w:rsidR="006A0409">
              <w:rPr>
                <w:rFonts w:ascii="Calibri" w:hAnsi="Calibri" w:cs="Calibri"/>
                <w:lang w:eastAsia="en-US"/>
              </w:rPr>
              <w:tab/>
            </w:r>
            <w:r w:rsidR="00B3254F">
              <w:rPr>
                <w:rFonts w:ascii="Calibri" w:hAnsi="Calibri" w:cs="Calibri"/>
                <w:lang w:eastAsia="en-US"/>
              </w:rPr>
              <w:t>J</w:t>
            </w:r>
            <w:r w:rsidR="005935D8">
              <w:rPr>
                <w:rFonts w:ascii="Calibri" w:hAnsi="Calibri" w:cs="Calibri"/>
                <w:lang w:eastAsia="en-US"/>
              </w:rPr>
              <w:t>ac</w:t>
            </w:r>
            <w:r w:rsidR="00B3254F">
              <w:rPr>
                <w:rFonts w:ascii="Calibri" w:hAnsi="Calibri" w:cs="Calibri"/>
                <w:lang w:eastAsia="en-US"/>
              </w:rPr>
              <w:t xml:space="preserve"> de</w:t>
            </w:r>
            <w:r w:rsidR="005935D8">
              <w:rPr>
                <w:rFonts w:ascii="Calibri" w:hAnsi="Calibri" w:cs="Calibri"/>
                <w:lang w:eastAsia="en-US"/>
              </w:rPr>
              <w:t xml:space="preserve"> Bruin</w:t>
            </w:r>
            <w:r w:rsidR="00B3254F">
              <w:rPr>
                <w:rFonts w:ascii="Calibri" w:hAnsi="Calibri" w:cs="Calibri"/>
                <w:lang w:eastAsia="en-US"/>
              </w:rPr>
              <w:t xml:space="preserve"> </w:t>
            </w:r>
          </w:p>
          <w:p w14:paraId="5644AEA1" w14:textId="77777777" w:rsidR="009A47D6" w:rsidRDefault="009A47D6" w:rsidP="005C75CC">
            <w:pPr>
              <w:tabs>
                <w:tab w:val="left" w:pos="1298"/>
                <w:tab w:val="left" w:pos="1581"/>
              </w:tabs>
              <w:ind w:left="22"/>
              <w:rPr>
                <w:rFonts w:ascii="Calibri" w:hAnsi="Calibri" w:cs="Calibri"/>
                <w:lang w:eastAsia="en-US"/>
              </w:rPr>
            </w:pPr>
            <w:r>
              <w:rPr>
                <w:rFonts w:ascii="Calibri" w:hAnsi="Calibri" w:cs="Calibri"/>
                <w:lang w:eastAsia="en-US"/>
              </w:rPr>
              <w:t>Adres</w:t>
            </w:r>
            <w:r w:rsidR="006A0409">
              <w:rPr>
                <w:rFonts w:ascii="Calibri" w:hAnsi="Calibri" w:cs="Calibri"/>
                <w:lang w:eastAsia="en-US"/>
              </w:rPr>
              <w:tab/>
            </w:r>
            <w:r>
              <w:rPr>
                <w:rFonts w:ascii="Calibri" w:hAnsi="Calibri" w:cs="Calibri"/>
                <w:lang w:eastAsia="en-US"/>
              </w:rPr>
              <w:t>:</w:t>
            </w:r>
            <w:r w:rsidR="009970AC">
              <w:rPr>
                <w:rFonts w:ascii="Calibri" w:hAnsi="Calibri" w:cs="Calibri"/>
                <w:lang w:eastAsia="en-US"/>
              </w:rPr>
              <w:t xml:space="preserve"> </w:t>
            </w:r>
            <w:r w:rsidR="006A0409">
              <w:rPr>
                <w:rFonts w:ascii="Calibri" w:hAnsi="Calibri" w:cs="Calibri"/>
                <w:lang w:eastAsia="en-US"/>
              </w:rPr>
              <w:tab/>
            </w:r>
            <w:r w:rsidR="005935D8">
              <w:rPr>
                <w:rFonts w:ascii="Calibri" w:hAnsi="Calibri" w:cs="Calibri"/>
                <w:lang w:eastAsia="en-US"/>
              </w:rPr>
              <w:t>Trumanlaan 34</w:t>
            </w:r>
            <w:r>
              <w:rPr>
                <w:rFonts w:ascii="Calibri" w:hAnsi="Calibri" w:cs="Calibri"/>
                <w:lang w:eastAsia="en-US"/>
              </w:rPr>
              <w:t>, 456</w:t>
            </w:r>
            <w:r w:rsidR="005935D8">
              <w:rPr>
                <w:rFonts w:ascii="Calibri" w:hAnsi="Calibri" w:cs="Calibri"/>
                <w:lang w:eastAsia="en-US"/>
              </w:rPr>
              <w:t>1WD</w:t>
            </w:r>
            <w:r>
              <w:rPr>
                <w:rFonts w:ascii="Calibri" w:hAnsi="Calibri" w:cs="Calibri"/>
                <w:lang w:eastAsia="en-US"/>
              </w:rPr>
              <w:t xml:space="preserve"> Hulst </w:t>
            </w:r>
          </w:p>
          <w:p w14:paraId="5644AEA2" w14:textId="77777777" w:rsidR="009A47D6" w:rsidRDefault="009A47D6" w:rsidP="005C75CC">
            <w:pPr>
              <w:tabs>
                <w:tab w:val="left" w:pos="1298"/>
                <w:tab w:val="left" w:pos="1581"/>
              </w:tabs>
              <w:ind w:left="22"/>
              <w:rPr>
                <w:rFonts w:ascii="Calibri" w:hAnsi="Calibri" w:cs="Calibri"/>
                <w:lang w:val="fr-FR" w:eastAsia="en-US"/>
              </w:rPr>
            </w:pPr>
            <w:proofErr w:type="spellStart"/>
            <w:r>
              <w:rPr>
                <w:rFonts w:ascii="Calibri" w:hAnsi="Calibri" w:cs="Calibri"/>
                <w:lang w:val="fr-FR" w:eastAsia="en-US"/>
              </w:rPr>
              <w:t>Telefoon</w:t>
            </w:r>
            <w:proofErr w:type="spellEnd"/>
            <w:r w:rsidR="006A0409">
              <w:rPr>
                <w:rFonts w:ascii="Calibri" w:hAnsi="Calibri" w:cs="Calibri"/>
                <w:lang w:val="fr-FR" w:eastAsia="en-US"/>
              </w:rPr>
              <w:tab/>
            </w:r>
            <w:r>
              <w:rPr>
                <w:rFonts w:ascii="Calibri" w:hAnsi="Calibri" w:cs="Calibri"/>
                <w:lang w:val="fr-FR" w:eastAsia="en-US"/>
              </w:rPr>
              <w:t>:</w:t>
            </w:r>
            <w:r w:rsidR="009970AC">
              <w:rPr>
                <w:rFonts w:ascii="Calibri" w:hAnsi="Calibri" w:cs="Calibri"/>
                <w:lang w:val="fr-FR" w:eastAsia="en-US"/>
              </w:rPr>
              <w:t xml:space="preserve"> </w:t>
            </w:r>
            <w:r w:rsidR="009970AC">
              <w:rPr>
                <w:rFonts w:ascii="Calibri" w:hAnsi="Calibri" w:cs="Calibri"/>
                <w:lang w:val="fr-FR" w:eastAsia="en-US"/>
              </w:rPr>
              <w:tab/>
            </w:r>
            <w:r w:rsidRPr="00FE4E5C">
              <w:rPr>
                <w:rFonts w:ascii="Calibri" w:hAnsi="Calibri" w:cs="Calibri"/>
                <w:lang w:val="de-DE" w:eastAsia="en-US"/>
              </w:rPr>
              <w:t>06-</w:t>
            </w:r>
            <w:r w:rsidR="005935D8" w:rsidRPr="00FE4E5C">
              <w:rPr>
                <w:rFonts w:ascii="Calibri" w:hAnsi="Calibri" w:cs="Calibri"/>
                <w:lang w:val="de-DE" w:eastAsia="en-US"/>
              </w:rPr>
              <w:t>10051832</w:t>
            </w:r>
          </w:p>
          <w:p w14:paraId="5644AEA3" w14:textId="77777777" w:rsidR="009A47D6" w:rsidRDefault="009A47D6" w:rsidP="005C75CC">
            <w:pPr>
              <w:tabs>
                <w:tab w:val="left" w:pos="1298"/>
                <w:tab w:val="left" w:pos="1581"/>
              </w:tabs>
              <w:ind w:left="22"/>
              <w:rPr>
                <w:rFonts w:ascii="Calibri" w:hAnsi="Calibri" w:cs="Calibri"/>
                <w:color w:val="000000"/>
                <w:lang w:val="fr-FR" w:eastAsia="en-US"/>
              </w:rPr>
            </w:pPr>
            <w:r>
              <w:rPr>
                <w:rFonts w:ascii="Calibri" w:hAnsi="Calibri" w:cs="Calibri"/>
                <w:lang w:val="fr-FR" w:eastAsia="en-US"/>
              </w:rPr>
              <w:t>E-mail</w:t>
            </w:r>
            <w:r w:rsidR="006A0409">
              <w:rPr>
                <w:rFonts w:ascii="Calibri" w:hAnsi="Calibri" w:cs="Calibri"/>
                <w:lang w:val="fr-FR" w:eastAsia="en-US"/>
              </w:rPr>
              <w:tab/>
            </w:r>
            <w:r>
              <w:rPr>
                <w:rFonts w:ascii="Calibri" w:hAnsi="Calibri" w:cs="Calibri"/>
                <w:lang w:val="fr-FR" w:eastAsia="en-US"/>
              </w:rPr>
              <w:t>:</w:t>
            </w:r>
            <w:r w:rsidR="009970AC">
              <w:rPr>
                <w:rFonts w:ascii="Calibri" w:hAnsi="Calibri" w:cs="Calibri"/>
                <w:lang w:val="fr-FR" w:eastAsia="en-US"/>
              </w:rPr>
              <w:t xml:space="preserve"> </w:t>
            </w:r>
            <w:r w:rsidR="009970AC">
              <w:rPr>
                <w:rFonts w:ascii="Calibri" w:hAnsi="Calibri" w:cs="Calibri"/>
                <w:lang w:val="fr-FR" w:eastAsia="en-US"/>
              </w:rPr>
              <w:tab/>
            </w:r>
            <w:r>
              <w:rPr>
                <w:rFonts w:ascii="Calibri" w:hAnsi="Calibri" w:cs="Calibri"/>
                <w:lang w:val="fr-FR" w:eastAsia="en-US"/>
              </w:rPr>
              <w:t>kbohulst@gmail.com</w:t>
            </w:r>
          </w:p>
          <w:p w14:paraId="5644AEA4" w14:textId="77777777" w:rsidR="009A47D6" w:rsidRDefault="009A47D6" w:rsidP="005C75CC">
            <w:pPr>
              <w:tabs>
                <w:tab w:val="left" w:pos="1298"/>
                <w:tab w:val="left" w:pos="1581"/>
              </w:tabs>
              <w:ind w:left="22"/>
              <w:rPr>
                <w:rFonts w:ascii="Calibri" w:hAnsi="Calibri" w:cs="Calibri"/>
                <w:lang w:val="fr-FR" w:eastAsia="en-US"/>
              </w:rPr>
            </w:pPr>
            <w:r>
              <w:rPr>
                <w:rFonts w:ascii="Calibri" w:hAnsi="Calibri" w:cs="Calibri"/>
                <w:lang w:val="fr-FR" w:eastAsia="en-US"/>
              </w:rPr>
              <w:t>Web site</w:t>
            </w:r>
            <w:r w:rsidR="006A0409">
              <w:rPr>
                <w:rFonts w:ascii="Calibri" w:hAnsi="Calibri" w:cs="Calibri"/>
                <w:lang w:val="fr-FR" w:eastAsia="en-US"/>
              </w:rPr>
              <w:tab/>
            </w:r>
            <w:r>
              <w:rPr>
                <w:rFonts w:ascii="Calibri" w:hAnsi="Calibri" w:cs="Calibri"/>
                <w:lang w:val="fr-FR" w:eastAsia="en-US"/>
              </w:rPr>
              <w:t>:</w:t>
            </w:r>
            <w:r w:rsidR="009970AC">
              <w:rPr>
                <w:rFonts w:ascii="Calibri" w:hAnsi="Calibri" w:cs="Calibri"/>
                <w:lang w:val="fr-FR" w:eastAsia="en-US"/>
              </w:rPr>
              <w:t xml:space="preserve"> </w:t>
            </w:r>
            <w:r w:rsidR="009970AC">
              <w:rPr>
                <w:rFonts w:ascii="Calibri" w:hAnsi="Calibri" w:cs="Calibri"/>
                <w:lang w:val="fr-FR" w:eastAsia="en-US"/>
              </w:rPr>
              <w:tab/>
            </w:r>
            <w:r>
              <w:rPr>
                <w:rFonts w:ascii="Calibri" w:hAnsi="Calibri" w:cs="Calibri"/>
                <w:lang w:val="fr-FR" w:eastAsia="en-US"/>
              </w:rPr>
              <w:t>www.kbo-hulst.nl</w:t>
            </w:r>
          </w:p>
          <w:p w14:paraId="5644AEA5" w14:textId="77777777" w:rsidR="009A47D6" w:rsidRPr="00164CA0" w:rsidRDefault="009A47D6" w:rsidP="005C75CC">
            <w:pPr>
              <w:tabs>
                <w:tab w:val="left" w:pos="1298"/>
                <w:tab w:val="left" w:pos="1581"/>
              </w:tabs>
              <w:ind w:left="22"/>
              <w:rPr>
                <w:rFonts w:ascii="Calibri" w:hAnsi="Calibri" w:cs="Calibri"/>
                <w:lang w:val="fr-FR" w:eastAsia="en-US"/>
              </w:rPr>
            </w:pPr>
            <w:r>
              <w:rPr>
                <w:rFonts w:ascii="Calibri" w:hAnsi="Calibri" w:cs="Calibri"/>
                <w:lang w:val="fr-FR" w:eastAsia="en-US"/>
              </w:rPr>
              <w:t>Rabobank</w:t>
            </w:r>
            <w:r w:rsidR="006A0409">
              <w:rPr>
                <w:rFonts w:ascii="Calibri" w:hAnsi="Calibri" w:cs="Calibri"/>
                <w:lang w:val="fr-FR" w:eastAsia="en-US"/>
              </w:rPr>
              <w:tab/>
            </w:r>
            <w:r>
              <w:rPr>
                <w:rFonts w:ascii="Calibri" w:hAnsi="Calibri" w:cs="Calibri"/>
                <w:lang w:val="fr-FR" w:eastAsia="en-US"/>
              </w:rPr>
              <w:t>:</w:t>
            </w:r>
            <w:r w:rsidR="009970AC">
              <w:rPr>
                <w:rFonts w:ascii="Calibri" w:hAnsi="Calibri" w:cs="Calibri"/>
                <w:lang w:val="fr-FR" w:eastAsia="en-US"/>
              </w:rPr>
              <w:t xml:space="preserve"> </w:t>
            </w:r>
            <w:r w:rsidR="009970AC">
              <w:rPr>
                <w:rFonts w:ascii="Calibri" w:hAnsi="Calibri" w:cs="Calibri"/>
                <w:lang w:val="fr-FR" w:eastAsia="en-US"/>
              </w:rPr>
              <w:tab/>
            </w:r>
            <w:r>
              <w:rPr>
                <w:rFonts w:ascii="Calibri" w:hAnsi="Calibri" w:cs="Calibri"/>
                <w:lang w:val="fr-FR" w:eastAsia="en-US"/>
              </w:rPr>
              <w:t>NL60 RABO 0160 8607 68 K</w:t>
            </w:r>
            <w:r w:rsidR="00B3254F">
              <w:rPr>
                <w:rFonts w:ascii="Calibri" w:hAnsi="Calibri" w:cs="Calibri"/>
                <w:lang w:val="fr-FR" w:eastAsia="en-US"/>
              </w:rPr>
              <w:t>.</w:t>
            </w:r>
            <w:r>
              <w:rPr>
                <w:rFonts w:ascii="Calibri" w:hAnsi="Calibri" w:cs="Calibri"/>
                <w:lang w:val="fr-FR" w:eastAsia="en-US"/>
              </w:rPr>
              <w:t>B</w:t>
            </w:r>
            <w:r w:rsidR="00B3254F">
              <w:rPr>
                <w:rFonts w:ascii="Calibri" w:hAnsi="Calibri" w:cs="Calibri"/>
                <w:lang w:val="fr-FR" w:eastAsia="en-US"/>
              </w:rPr>
              <w:t>.</w:t>
            </w:r>
            <w:r>
              <w:rPr>
                <w:rFonts w:ascii="Calibri" w:hAnsi="Calibri" w:cs="Calibri"/>
                <w:lang w:val="fr-FR" w:eastAsia="en-US"/>
              </w:rPr>
              <w:t>O</w:t>
            </w:r>
            <w:r w:rsidR="00B3254F">
              <w:rPr>
                <w:rFonts w:ascii="Calibri" w:hAnsi="Calibri" w:cs="Calibri"/>
                <w:lang w:val="fr-FR" w:eastAsia="en-US"/>
              </w:rPr>
              <w:t>.</w:t>
            </w:r>
            <w:r>
              <w:rPr>
                <w:rFonts w:ascii="Calibri" w:hAnsi="Calibri" w:cs="Calibri"/>
                <w:lang w:val="fr-FR" w:eastAsia="en-US"/>
              </w:rPr>
              <w:t xml:space="preserve"> </w:t>
            </w:r>
            <w:r w:rsidR="00B3254F">
              <w:rPr>
                <w:rFonts w:ascii="Calibri" w:hAnsi="Calibri" w:cs="Calibri"/>
                <w:lang w:val="fr-FR" w:eastAsia="en-US"/>
              </w:rPr>
              <w:t>AFD</w:t>
            </w:r>
            <w:r>
              <w:rPr>
                <w:rFonts w:ascii="Calibri" w:hAnsi="Calibri" w:cs="Calibri"/>
                <w:lang w:val="fr-FR" w:eastAsia="en-US"/>
              </w:rPr>
              <w:t xml:space="preserve">. </w:t>
            </w:r>
            <w:proofErr w:type="spellStart"/>
            <w:r>
              <w:rPr>
                <w:rFonts w:ascii="Calibri" w:hAnsi="Calibri" w:cs="Calibri"/>
                <w:lang w:val="fr-FR" w:eastAsia="en-US"/>
              </w:rPr>
              <w:t>Hulst</w:t>
            </w:r>
            <w:proofErr w:type="spellEnd"/>
          </w:p>
        </w:tc>
        <w:tc>
          <w:tcPr>
            <w:tcW w:w="4188" w:type="dxa"/>
            <w:hideMark/>
          </w:tcPr>
          <w:p w14:paraId="5644AEA6" w14:textId="77777777" w:rsidR="005C1501" w:rsidRDefault="00033951" w:rsidP="00033951">
            <w:pPr>
              <w:ind w:right="34"/>
              <w:rPr>
                <w:rFonts w:asciiTheme="minorHAnsi" w:hAnsiTheme="minorHAnsi"/>
                <w:sz w:val="20"/>
                <w:szCs w:val="20"/>
                <w:lang w:val="fr-FR" w:eastAsia="en-US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val="fr-FR" w:eastAsia="en-US"/>
              </w:rPr>
              <w:t xml:space="preserve"> </w:t>
            </w:r>
            <w:r w:rsidR="00A86858">
              <w:rPr>
                <w:rFonts w:asciiTheme="minorHAnsi" w:hAnsiTheme="minorHAnsi"/>
                <w:noProof/>
                <w:sz w:val="20"/>
                <w:szCs w:val="20"/>
                <w:lang w:val="fr-FR" w:eastAsia="en-US"/>
              </w:rPr>
              <w:drawing>
                <wp:inline distT="0" distB="0" distL="0" distR="0" wp14:anchorId="5644AED0" wp14:editId="3BDDFE2D">
                  <wp:extent cx="2522220" cy="1257300"/>
                  <wp:effectExtent l="0" t="0" r="0" b="0"/>
                  <wp:docPr id="393974927" name="Afbeelding 1" descr="Afbeelding met Graphics, Lettertype, grafische vormgeving, schermopname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974927" name="Afbeelding 1" descr="Afbeelding met Graphics, Lettertype, grafische vormgeving, schermopname&#10;&#10;Door AI gegenereerde inhoud is mogelijk onjuist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B23A43" w14:textId="2196CFD1" w:rsidR="00EF1607" w:rsidRPr="00FA6BE1" w:rsidRDefault="00DC4FE3" w:rsidP="005D69DE">
      <w:pPr>
        <w:rPr>
          <w:sz w:val="40"/>
          <w:szCs w:val="40"/>
        </w:rPr>
      </w:pPr>
      <w:r w:rsidRPr="00FA6BE1">
        <w:rPr>
          <w:rFonts w:eastAsia="Calibri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7DFA439" wp14:editId="66EC60E1">
            <wp:simplePos x="0" y="0"/>
            <wp:positionH relativeFrom="column">
              <wp:posOffset>-353695</wp:posOffset>
            </wp:positionH>
            <wp:positionV relativeFrom="paragraph">
              <wp:posOffset>903605</wp:posOffset>
            </wp:positionV>
            <wp:extent cx="648335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515" y="21346"/>
                <wp:lineTo x="21515" y="0"/>
                <wp:lineTo x="0" y="0"/>
              </wp:wrapPolygon>
            </wp:wrapTight>
            <wp:docPr id="683524041" name="Afbeelding 1" descr="Afbeelding met Luchtfotografie, buitenshuis, lucht, Vogelperspectief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524041" name="Afbeelding 1" descr="Afbeelding met Luchtfotografie, buitenshuis, lucht, Vogelperspectief&#10;&#10;Door AI gegenereerde inhoud is mogelijk onjuist.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EC8" w:rsidRPr="00FA6BE1">
        <w:rPr>
          <w:sz w:val="40"/>
          <w:szCs w:val="40"/>
        </w:rPr>
        <w:t>V</w:t>
      </w:r>
      <w:r w:rsidR="004246D1" w:rsidRPr="00FA6BE1">
        <w:rPr>
          <w:sz w:val="40"/>
          <w:szCs w:val="40"/>
        </w:rPr>
        <w:t>oorjaarsreis Oosterweel 5 maart 2026</w:t>
      </w:r>
    </w:p>
    <w:p w14:paraId="26D35B62" w14:textId="61DC1D3D" w:rsidR="00B92383" w:rsidRDefault="00EF1607" w:rsidP="005D69DE">
      <w:pPr>
        <w:rPr>
          <w:sz w:val="28"/>
          <w:szCs w:val="28"/>
        </w:rPr>
      </w:pPr>
      <w:r w:rsidRPr="00EF1607">
        <w:rPr>
          <w:sz w:val="28"/>
          <w:szCs w:val="28"/>
        </w:rPr>
        <w:t xml:space="preserve">Beste </w:t>
      </w:r>
      <w:r>
        <w:rPr>
          <w:sz w:val="28"/>
          <w:szCs w:val="28"/>
        </w:rPr>
        <w:t>leden,</w:t>
      </w:r>
    </w:p>
    <w:p w14:paraId="17192889" w14:textId="77777777" w:rsidR="00CF465C" w:rsidRPr="00EF1607" w:rsidRDefault="00CF465C" w:rsidP="005D69DE">
      <w:pPr>
        <w:rPr>
          <w:sz w:val="28"/>
          <w:szCs w:val="28"/>
        </w:rPr>
      </w:pPr>
    </w:p>
    <w:p w14:paraId="1752F9AD" w14:textId="1D318D14" w:rsidR="007F0400" w:rsidRDefault="0060728A" w:rsidP="005D69DE">
      <w:pPr>
        <w:rPr>
          <w:sz w:val="28"/>
          <w:szCs w:val="28"/>
        </w:rPr>
      </w:pPr>
      <w:r w:rsidRPr="00B92383">
        <w:rPr>
          <w:sz w:val="28"/>
          <w:szCs w:val="28"/>
        </w:rPr>
        <w:t xml:space="preserve">Hierbij nodigen wij U uit voor </w:t>
      </w:r>
      <w:r w:rsidR="00B2176F" w:rsidRPr="00B92383">
        <w:rPr>
          <w:sz w:val="28"/>
          <w:szCs w:val="28"/>
        </w:rPr>
        <w:t>een 3-uur durende cruise Oosterweelwerken</w:t>
      </w:r>
      <w:r w:rsidR="00647F29" w:rsidRPr="00B92383">
        <w:rPr>
          <w:sz w:val="28"/>
          <w:szCs w:val="28"/>
        </w:rPr>
        <w:t xml:space="preserve"> met gids aan</w:t>
      </w:r>
      <w:r w:rsidR="007F0400">
        <w:rPr>
          <w:sz w:val="28"/>
          <w:szCs w:val="28"/>
        </w:rPr>
        <w:t xml:space="preserve"> boord</w:t>
      </w:r>
      <w:r w:rsidR="00E8335B">
        <w:rPr>
          <w:sz w:val="28"/>
          <w:szCs w:val="28"/>
        </w:rPr>
        <w:t xml:space="preserve">. De cruise is van 10.00 uur tot </w:t>
      </w:r>
      <w:r w:rsidR="00AB2A9D">
        <w:rPr>
          <w:sz w:val="28"/>
          <w:szCs w:val="28"/>
        </w:rPr>
        <w:t>13.00 uur.</w:t>
      </w:r>
    </w:p>
    <w:p w14:paraId="383AC72A" w14:textId="46E8FEDF" w:rsidR="0060728A" w:rsidRDefault="00B61F76" w:rsidP="005D69DE">
      <w:pPr>
        <w:rPr>
          <w:sz w:val="28"/>
          <w:szCs w:val="28"/>
        </w:rPr>
      </w:pPr>
      <w:r w:rsidRPr="00B92383">
        <w:rPr>
          <w:sz w:val="28"/>
          <w:szCs w:val="28"/>
        </w:rPr>
        <w:t xml:space="preserve"> </w:t>
      </w:r>
      <w:r w:rsidR="00F76432" w:rsidRPr="00B92383">
        <w:rPr>
          <w:sz w:val="28"/>
          <w:szCs w:val="28"/>
        </w:rPr>
        <w:t>De Oosterweelverbinding wordt al enkele jaren aangekondigd als “de werf van de eeuw</w:t>
      </w:r>
      <w:r w:rsidR="009E5B4E" w:rsidRPr="00B92383">
        <w:rPr>
          <w:sz w:val="28"/>
          <w:szCs w:val="28"/>
        </w:rPr>
        <w:t xml:space="preserve">”. </w:t>
      </w:r>
      <w:proofErr w:type="gramStart"/>
      <w:r w:rsidR="009E5B4E" w:rsidRPr="00B92383">
        <w:rPr>
          <w:sz w:val="28"/>
          <w:szCs w:val="28"/>
        </w:rPr>
        <w:t>Een  project</w:t>
      </w:r>
      <w:proofErr w:type="gramEnd"/>
      <w:r w:rsidR="009E5B4E" w:rsidRPr="00B92383">
        <w:rPr>
          <w:sz w:val="28"/>
          <w:szCs w:val="28"/>
        </w:rPr>
        <w:t>, niet alleen in Vlaanderen, maar zelfs binnen Europa.</w:t>
      </w:r>
    </w:p>
    <w:p w14:paraId="411BE3DE" w14:textId="77777777" w:rsidR="00B44235" w:rsidRPr="00B92383" w:rsidRDefault="00B44235" w:rsidP="005D69DE">
      <w:pPr>
        <w:rPr>
          <w:sz w:val="28"/>
          <w:szCs w:val="28"/>
        </w:rPr>
      </w:pPr>
    </w:p>
    <w:p w14:paraId="32ADB3FF" w14:textId="057028FD" w:rsidR="009E5B4E" w:rsidRPr="00B92383" w:rsidRDefault="002C3BC8" w:rsidP="005D69DE">
      <w:pPr>
        <w:rPr>
          <w:sz w:val="28"/>
          <w:szCs w:val="28"/>
        </w:rPr>
      </w:pPr>
      <w:r w:rsidRPr="00B92383">
        <w:rPr>
          <w:sz w:val="28"/>
          <w:szCs w:val="28"/>
        </w:rPr>
        <w:t>Daarna om ong.13.</w:t>
      </w:r>
      <w:r w:rsidR="00D84541">
        <w:rPr>
          <w:sz w:val="28"/>
          <w:szCs w:val="28"/>
        </w:rPr>
        <w:t>3</w:t>
      </w:r>
      <w:r w:rsidRPr="00B92383">
        <w:rPr>
          <w:sz w:val="28"/>
          <w:szCs w:val="28"/>
        </w:rPr>
        <w:t xml:space="preserve">0 uur een </w:t>
      </w:r>
      <w:r w:rsidR="002368F5" w:rsidRPr="00B92383">
        <w:rPr>
          <w:sz w:val="28"/>
          <w:szCs w:val="28"/>
        </w:rPr>
        <w:t>3-gangen lunchbuffet met dranken en koffie inbegrepen</w:t>
      </w:r>
      <w:r w:rsidR="003B5F04" w:rsidRPr="00B92383">
        <w:rPr>
          <w:sz w:val="28"/>
          <w:szCs w:val="28"/>
        </w:rPr>
        <w:t>.</w:t>
      </w:r>
    </w:p>
    <w:p w14:paraId="788F839B" w14:textId="579C389E" w:rsidR="003B5F04" w:rsidRPr="00B92383" w:rsidRDefault="003B5F04" w:rsidP="005D69DE">
      <w:pPr>
        <w:rPr>
          <w:sz w:val="28"/>
          <w:szCs w:val="28"/>
        </w:rPr>
      </w:pPr>
      <w:r w:rsidRPr="00B92383">
        <w:rPr>
          <w:sz w:val="28"/>
          <w:szCs w:val="28"/>
        </w:rPr>
        <w:t>Rond 15.30 uur</w:t>
      </w:r>
      <w:r w:rsidR="00017110" w:rsidRPr="00B92383">
        <w:rPr>
          <w:sz w:val="28"/>
          <w:szCs w:val="28"/>
        </w:rPr>
        <w:t xml:space="preserve"> tot 18.00 uur</w:t>
      </w:r>
      <w:r w:rsidRPr="00B92383">
        <w:rPr>
          <w:sz w:val="28"/>
          <w:szCs w:val="28"/>
        </w:rPr>
        <w:t xml:space="preserve"> een vrij bezoek aan het Red Star Line </w:t>
      </w:r>
      <w:r w:rsidR="000B7031" w:rsidRPr="00B92383">
        <w:rPr>
          <w:sz w:val="28"/>
          <w:szCs w:val="28"/>
        </w:rPr>
        <w:t>museum</w:t>
      </w:r>
      <w:r w:rsidR="008D495B">
        <w:rPr>
          <w:sz w:val="28"/>
          <w:szCs w:val="28"/>
        </w:rPr>
        <w:t>.</w:t>
      </w:r>
      <w:r w:rsidR="00914201" w:rsidRPr="00B92383">
        <w:rPr>
          <w:sz w:val="28"/>
          <w:szCs w:val="28"/>
        </w:rPr>
        <w:t xml:space="preserve"> </w:t>
      </w:r>
    </w:p>
    <w:p w14:paraId="32C9449E" w14:textId="5A70EE1D" w:rsidR="000B7031" w:rsidRPr="00B92383" w:rsidRDefault="000B7031" w:rsidP="005D69DE">
      <w:pPr>
        <w:rPr>
          <w:sz w:val="28"/>
          <w:szCs w:val="28"/>
        </w:rPr>
      </w:pPr>
      <w:r w:rsidRPr="00B92383">
        <w:rPr>
          <w:sz w:val="28"/>
          <w:szCs w:val="28"/>
        </w:rPr>
        <w:t xml:space="preserve">Dit alles voor de prijs van </w:t>
      </w:r>
      <w:r w:rsidR="008D4000" w:rsidRPr="00B92383">
        <w:rPr>
          <w:sz w:val="28"/>
          <w:szCs w:val="28"/>
        </w:rPr>
        <w:t>€ 88,75</w:t>
      </w:r>
      <w:r w:rsidR="001376F7" w:rsidRPr="00B92383">
        <w:rPr>
          <w:sz w:val="28"/>
          <w:szCs w:val="28"/>
        </w:rPr>
        <w:t>,</w:t>
      </w:r>
      <w:r w:rsidR="00DF2B0E" w:rsidRPr="00B92383">
        <w:rPr>
          <w:sz w:val="28"/>
          <w:szCs w:val="28"/>
        </w:rPr>
        <w:t xml:space="preserve"> </w:t>
      </w:r>
      <w:r w:rsidR="001376F7" w:rsidRPr="00B92383">
        <w:rPr>
          <w:sz w:val="28"/>
          <w:szCs w:val="28"/>
        </w:rPr>
        <w:t>n</w:t>
      </w:r>
      <w:r w:rsidR="00DF2B0E" w:rsidRPr="00B92383">
        <w:rPr>
          <w:sz w:val="28"/>
          <w:szCs w:val="28"/>
        </w:rPr>
        <w:t xml:space="preserve">iet leden € </w:t>
      </w:r>
      <w:r w:rsidR="00424DB2" w:rsidRPr="00B92383">
        <w:rPr>
          <w:sz w:val="28"/>
          <w:szCs w:val="28"/>
        </w:rPr>
        <w:t>94,00</w:t>
      </w:r>
      <w:r w:rsidR="00A458F1">
        <w:rPr>
          <w:sz w:val="28"/>
          <w:szCs w:val="28"/>
        </w:rPr>
        <w:t>,</w:t>
      </w:r>
      <w:r w:rsidR="001376F7" w:rsidRPr="00B92383">
        <w:rPr>
          <w:sz w:val="28"/>
          <w:szCs w:val="28"/>
        </w:rPr>
        <w:t xml:space="preserve"> met annulering verzekering € 5,00 extra.</w:t>
      </w:r>
    </w:p>
    <w:p w14:paraId="528FC6EF" w14:textId="073E3843" w:rsidR="00B14730" w:rsidRDefault="00A3694F" w:rsidP="005D69DE">
      <w:pPr>
        <w:rPr>
          <w:sz w:val="28"/>
          <w:szCs w:val="28"/>
        </w:rPr>
      </w:pPr>
      <w:r w:rsidRPr="00B92383">
        <w:rPr>
          <w:sz w:val="28"/>
          <w:szCs w:val="28"/>
        </w:rPr>
        <w:t>De annulering</w:t>
      </w:r>
      <w:r w:rsidR="00751659" w:rsidRPr="00B92383">
        <w:rPr>
          <w:sz w:val="28"/>
          <w:szCs w:val="28"/>
        </w:rPr>
        <w:t xml:space="preserve"> verzekering is alleen geldig met een </w:t>
      </w:r>
      <w:proofErr w:type="gramStart"/>
      <w:r w:rsidR="00751659" w:rsidRPr="00B92383">
        <w:rPr>
          <w:sz w:val="28"/>
          <w:szCs w:val="28"/>
        </w:rPr>
        <w:t>dokters verklaring</w:t>
      </w:r>
      <w:proofErr w:type="gramEnd"/>
      <w:r w:rsidR="00751659" w:rsidRPr="00B92383">
        <w:rPr>
          <w:sz w:val="28"/>
          <w:szCs w:val="28"/>
        </w:rPr>
        <w:t xml:space="preserve"> </w:t>
      </w:r>
      <w:r w:rsidR="000B4309" w:rsidRPr="00B92383">
        <w:rPr>
          <w:sz w:val="28"/>
          <w:szCs w:val="28"/>
        </w:rPr>
        <w:t xml:space="preserve">na </w:t>
      </w:r>
      <w:r w:rsidR="00934D53" w:rsidRPr="00B92383">
        <w:rPr>
          <w:sz w:val="28"/>
          <w:szCs w:val="28"/>
        </w:rPr>
        <w:t>27</w:t>
      </w:r>
      <w:r w:rsidR="000B4309" w:rsidRPr="00B92383">
        <w:rPr>
          <w:sz w:val="28"/>
          <w:szCs w:val="28"/>
        </w:rPr>
        <w:t xml:space="preserve"> februari 2026</w:t>
      </w:r>
      <w:r w:rsidR="00AA2855">
        <w:rPr>
          <w:sz w:val="28"/>
          <w:szCs w:val="28"/>
        </w:rPr>
        <w:t>.</w:t>
      </w:r>
      <w:r w:rsidR="00614B80">
        <w:rPr>
          <w:sz w:val="28"/>
          <w:szCs w:val="28"/>
        </w:rPr>
        <w:t xml:space="preserve"> </w:t>
      </w:r>
    </w:p>
    <w:p w14:paraId="1CDAACC3" w14:textId="03BAD6A7" w:rsidR="002C7749" w:rsidRDefault="002C7749" w:rsidP="005D69DE">
      <w:pPr>
        <w:rPr>
          <w:sz w:val="28"/>
          <w:szCs w:val="28"/>
        </w:rPr>
      </w:pPr>
    </w:p>
    <w:p w14:paraId="17DE0ECA" w14:textId="661CE1BB" w:rsidR="00533431" w:rsidRDefault="00F452B8" w:rsidP="005D69DE">
      <w:pPr>
        <w:rPr>
          <w:sz w:val="28"/>
          <w:szCs w:val="28"/>
        </w:rPr>
      </w:pPr>
      <w:r w:rsidRPr="00B92383">
        <w:rPr>
          <w:sz w:val="28"/>
          <w:szCs w:val="28"/>
        </w:rPr>
        <w:t xml:space="preserve"> </w:t>
      </w:r>
      <w:r w:rsidR="00A46B73" w:rsidRPr="00B92383">
        <w:rPr>
          <w:sz w:val="28"/>
          <w:szCs w:val="28"/>
        </w:rPr>
        <w:t xml:space="preserve">De inschrijving is op dinsdag </w:t>
      </w:r>
      <w:r w:rsidR="00CB5F85">
        <w:rPr>
          <w:sz w:val="28"/>
          <w:szCs w:val="28"/>
        </w:rPr>
        <w:t>3</w:t>
      </w:r>
      <w:r w:rsidR="00A46B73" w:rsidRPr="00B92383">
        <w:rPr>
          <w:sz w:val="28"/>
          <w:szCs w:val="28"/>
        </w:rPr>
        <w:t xml:space="preserve"> februari 2026 van 13.30 uur tot 1</w:t>
      </w:r>
      <w:r w:rsidR="00BF7DD6">
        <w:rPr>
          <w:sz w:val="28"/>
          <w:szCs w:val="28"/>
        </w:rPr>
        <w:t>4</w:t>
      </w:r>
      <w:r w:rsidR="00DA3EFB">
        <w:rPr>
          <w:sz w:val="28"/>
          <w:szCs w:val="28"/>
        </w:rPr>
        <w:t>.</w:t>
      </w:r>
      <w:r w:rsidR="00BF7DD6">
        <w:rPr>
          <w:sz w:val="28"/>
          <w:szCs w:val="28"/>
        </w:rPr>
        <w:t>30</w:t>
      </w:r>
      <w:r w:rsidR="002970A0">
        <w:rPr>
          <w:sz w:val="28"/>
          <w:szCs w:val="28"/>
        </w:rPr>
        <w:t xml:space="preserve"> in</w:t>
      </w:r>
      <w:r w:rsidR="00A46B73" w:rsidRPr="00B92383">
        <w:rPr>
          <w:sz w:val="28"/>
          <w:szCs w:val="28"/>
        </w:rPr>
        <w:t xml:space="preserve"> </w:t>
      </w:r>
      <w:r w:rsidRPr="00B92383">
        <w:rPr>
          <w:sz w:val="28"/>
          <w:szCs w:val="28"/>
        </w:rPr>
        <w:t>“de Lieve”</w:t>
      </w:r>
      <w:r w:rsidR="00CC7040" w:rsidRPr="00B92383">
        <w:rPr>
          <w:sz w:val="28"/>
          <w:szCs w:val="28"/>
        </w:rPr>
        <w:t xml:space="preserve"> of </w:t>
      </w:r>
      <w:r w:rsidR="00804E08">
        <w:rPr>
          <w:sz w:val="28"/>
          <w:szCs w:val="28"/>
        </w:rPr>
        <w:t>per ban</w:t>
      </w:r>
      <w:r w:rsidR="00153D50">
        <w:rPr>
          <w:sz w:val="28"/>
          <w:szCs w:val="28"/>
        </w:rPr>
        <w:t xml:space="preserve">k voor </w:t>
      </w:r>
      <w:r w:rsidR="00CB5F85">
        <w:rPr>
          <w:sz w:val="28"/>
          <w:szCs w:val="28"/>
        </w:rPr>
        <w:t>3</w:t>
      </w:r>
      <w:r w:rsidR="00153D50">
        <w:rPr>
          <w:sz w:val="28"/>
          <w:szCs w:val="28"/>
        </w:rPr>
        <w:t xml:space="preserve"> februari 2026.</w:t>
      </w:r>
    </w:p>
    <w:p w14:paraId="056A3C36" w14:textId="19DE141E" w:rsidR="00153D50" w:rsidRPr="00E72E71" w:rsidRDefault="00583793" w:rsidP="005D69DE">
      <w:pPr>
        <w:rPr>
          <w:b/>
          <w:bCs/>
          <w:sz w:val="28"/>
          <w:szCs w:val="28"/>
        </w:rPr>
      </w:pPr>
      <w:r w:rsidRPr="00E72E71">
        <w:rPr>
          <w:b/>
          <w:bCs/>
          <w:sz w:val="28"/>
          <w:szCs w:val="28"/>
        </w:rPr>
        <w:t xml:space="preserve">Bankrekeningnr.: </w:t>
      </w:r>
      <w:r w:rsidR="009632EF" w:rsidRPr="00E72E71">
        <w:rPr>
          <w:b/>
          <w:bCs/>
          <w:sz w:val="28"/>
          <w:szCs w:val="28"/>
        </w:rPr>
        <w:t>NL 60 RABO 0160 8607 68 t.n.v. K.B.O. AFD. Hulst</w:t>
      </w:r>
      <w:r w:rsidR="00095FD4" w:rsidRPr="00E72E71">
        <w:rPr>
          <w:b/>
          <w:bCs/>
          <w:sz w:val="28"/>
          <w:szCs w:val="28"/>
        </w:rPr>
        <w:t>.</w:t>
      </w:r>
    </w:p>
    <w:p w14:paraId="769706FD" w14:textId="03236B1C" w:rsidR="00CF465C" w:rsidRPr="00E72E71" w:rsidRDefault="00095FD4" w:rsidP="005D69DE">
      <w:pPr>
        <w:rPr>
          <w:b/>
          <w:bCs/>
          <w:sz w:val="28"/>
          <w:szCs w:val="28"/>
        </w:rPr>
      </w:pPr>
      <w:r w:rsidRPr="00E72E71">
        <w:rPr>
          <w:b/>
          <w:bCs/>
          <w:sz w:val="28"/>
          <w:szCs w:val="28"/>
        </w:rPr>
        <w:t>Vermeld op uw overschrijving: Lid</w:t>
      </w:r>
      <w:r w:rsidR="009E4D0B" w:rsidRPr="00E72E71">
        <w:rPr>
          <w:b/>
          <w:bCs/>
          <w:sz w:val="28"/>
          <w:szCs w:val="28"/>
        </w:rPr>
        <w:t>nummer</w:t>
      </w:r>
      <w:r w:rsidR="00E72E71" w:rsidRPr="00E72E71">
        <w:rPr>
          <w:b/>
          <w:bCs/>
          <w:sz w:val="28"/>
          <w:szCs w:val="28"/>
        </w:rPr>
        <w:t>, naam, adres en met of zonder annulering verzekering.</w:t>
      </w:r>
    </w:p>
    <w:p w14:paraId="7AE9D859" w14:textId="4DE272C2" w:rsidR="00533431" w:rsidRPr="00E72E71" w:rsidRDefault="00A00C93" w:rsidP="005D69DE">
      <w:pPr>
        <w:rPr>
          <w:b/>
          <w:bCs/>
          <w:sz w:val="28"/>
          <w:szCs w:val="28"/>
        </w:rPr>
      </w:pPr>
      <w:r w:rsidRPr="00E72E71">
        <w:rPr>
          <w:b/>
          <w:bCs/>
          <w:sz w:val="28"/>
          <w:szCs w:val="28"/>
        </w:rPr>
        <w:t xml:space="preserve">Afmeldingen na 27 </w:t>
      </w:r>
      <w:r w:rsidR="001B4A73" w:rsidRPr="00E72E71">
        <w:rPr>
          <w:b/>
          <w:bCs/>
          <w:sz w:val="28"/>
          <w:szCs w:val="28"/>
        </w:rPr>
        <w:t>februari</w:t>
      </w:r>
      <w:r w:rsidRPr="00E72E71">
        <w:rPr>
          <w:b/>
          <w:bCs/>
          <w:sz w:val="28"/>
          <w:szCs w:val="28"/>
        </w:rPr>
        <w:t xml:space="preserve"> worden niet meer </w:t>
      </w:r>
      <w:proofErr w:type="gramStart"/>
      <w:r w:rsidRPr="00E72E71">
        <w:rPr>
          <w:b/>
          <w:bCs/>
          <w:sz w:val="28"/>
          <w:szCs w:val="28"/>
        </w:rPr>
        <w:t>terug betaald</w:t>
      </w:r>
      <w:proofErr w:type="gramEnd"/>
      <w:r w:rsidRPr="00E72E71">
        <w:rPr>
          <w:b/>
          <w:bCs/>
          <w:sz w:val="28"/>
          <w:szCs w:val="28"/>
        </w:rPr>
        <w:t>, tenzij u een annulering ver</w:t>
      </w:r>
      <w:r w:rsidR="002C3026" w:rsidRPr="00E72E71">
        <w:rPr>
          <w:b/>
          <w:bCs/>
          <w:sz w:val="28"/>
          <w:szCs w:val="28"/>
        </w:rPr>
        <w:t>zekering heeft afgesloten</w:t>
      </w:r>
      <w:r w:rsidR="00146EC8">
        <w:rPr>
          <w:b/>
          <w:bCs/>
          <w:sz w:val="28"/>
          <w:szCs w:val="28"/>
        </w:rPr>
        <w:t>.</w:t>
      </w:r>
    </w:p>
    <w:p w14:paraId="14432BF8" w14:textId="772B1F3E" w:rsidR="001B4A73" w:rsidRPr="00533431" w:rsidRDefault="001B4A73" w:rsidP="005D69DE">
      <w:pPr>
        <w:rPr>
          <w:sz w:val="28"/>
          <w:szCs w:val="28"/>
        </w:rPr>
      </w:pPr>
      <w:r w:rsidRPr="00533431">
        <w:rPr>
          <w:sz w:val="28"/>
          <w:szCs w:val="28"/>
        </w:rPr>
        <w:t xml:space="preserve">Opstapplaats: Stationsplein Hulst, </w:t>
      </w:r>
      <w:r w:rsidR="00C109A1" w:rsidRPr="00533431">
        <w:rPr>
          <w:sz w:val="28"/>
          <w:szCs w:val="28"/>
        </w:rPr>
        <w:t>vertrek 8.15 uur.</w:t>
      </w:r>
    </w:p>
    <w:p w14:paraId="704BE05B" w14:textId="53F1F117" w:rsidR="00A23C74" w:rsidRDefault="00C109A1" w:rsidP="005D69DE">
      <w:pPr>
        <w:pBdr>
          <w:bottom w:val="single" w:sz="6" w:space="1" w:color="auto"/>
        </w:pBdr>
        <w:rPr>
          <w:sz w:val="28"/>
          <w:szCs w:val="28"/>
        </w:rPr>
      </w:pPr>
      <w:r w:rsidRPr="00B92383">
        <w:rPr>
          <w:sz w:val="28"/>
          <w:szCs w:val="28"/>
        </w:rPr>
        <w:t xml:space="preserve">Telefoon reiscommissie: Tilly v.d. </w:t>
      </w:r>
      <w:proofErr w:type="spellStart"/>
      <w:r w:rsidRPr="00B92383">
        <w:rPr>
          <w:sz w:val="28"/>
          <w:szCs w:val="28"/>
        </w:rPr>
        <w:t>Veeken</w:t>
      </w:r>
      <w:proofErr w:type="spellEnd"/>
      <w:r w:rsidRPr="00B92383">
        <w:rPr>
          <w:sz w:val="28"/>
          <w:szCs w:val="28"/>
        </w:rPr>
        <w:t xml:space="preserve"> </w:t>
      </w:r>
      <w:r w:rsidR="00B23D80" w:rsidRPr="00B92383">
        <w:rPr>
          <w:sz w:val="28"/>
          <w:szCs w:val="28"/>
        </w:rPr>
        <w:t>06-13241684.</w:t>
      </w:r>
    </w:p>
    <w:p w14:paraId="7F709F54" w14:textId="77777777" w:rsidR="00BC6D6F" w:rsidRDefault="00BC6D6F" w:rsidP="005D69DE">
      <w:pPr>
        <w:pBdr>
          <w:bottom w:val="single" w:sz="6" w:space="1" w:color="auto"/>
        </w:pBdr>
        <w:rPr>
          <w:sz w:val="28"/>
          <w:szCs w:val="28"/>
        </w:rPr>
      </w:pPr>
    </w:p>
    <w:p w14:paraId="205552A4" w14:textId="77777777" w:rsidR="00CF465C" w:rsidRDefault="00CF465C" w:rsidP="005D69DE">
      <w:pPr>
        <w:rPr>
          <w:sz w:val="28"/>
          <w:szCs w:val="28"/>
        </w:rPr>
      </w:pPr>
    </w:p>
    <w:p w14:paraId="202B0FE4" w14:textId="04502896" w:rsidR="00BA1594" w:rsidRDefault="00BA1594" w:rsidP="005D69DE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Naam:-----------------------------------------------------------</w:t>
      </w:r>
      <w:proofErr w:type="gramEnd"/>
      <w:r>
        <w:rPr>
          <w:sz w:val="28"/>
          <w:szCs w:val="28"/>
        </w:rPr>
        <w:t>Lid</w:t>
      </w:r>
      <w:r w:rsidR="00D36E8F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no:---------------------</w:t>
      </w:r>
      <w:proofErr w:type="gramEnd"/>
    </w:p>
    <w:p w14:paraId="03DA352E" w14:textId="77777777" w:rsidR="00BA1594" w:rsidRDefault="00BA1594" w:rsidP="005D69DE">
      <w:pPr>
        <w:rPr>
          <w:sz w:val="28"/>
          <w:szCs w:val="28"/>
        </w:rPr>
      </w:pPr>
    </w:p>
    <w:p w14:paraId="0B1EECD5" w14:textId="20127CDC" w:rsidR="00F13F8D" w:rsidRDefault="00BA1594" w:rsidP="005D69DE">
      <w:proofErr w:type="gramStart"/>
      <w:r>
        <w:rPr>
          <w:sz w:val="28"/>
          <w:szCs w:val="28"/>
        </w:rPr>
        <w:t>Adres</w:t>
      </w:r>
      <w:r w:rsidR="008E7B4D">
        <w:rPr>
          <w:sz w:val="28"/>
          <w:szCs w:val="28"/>
        </w:rPr>
        <w:t>:-----------------------------------------------------------Tel.no:---------------------</w:t>
      </w:r>
      <w:proofErr w:type="gramEnd"/>
    </w:p>
    <w:p w14:paraId="5644AECB" w14:textId="77777777" w:rsidR="005C1501" w:rsidRDefault="005C1501" w:rsidP="005D69DE"/>
    <w:p w14:paraId="5644AECC" w14:textId="77777777" w:rsidR="005C1501" w:rsidRDefault="005C1501" w:rsidP="005D69DE"/>
    <w:p w14:paraId="5644AECD" w14:textId="77777777" w:rsidR="005C1501" w:rsidRDefault="005C1501" w:rsidP="005D69DE"/>
    <w:p w14:paraId="5644AECE" w14:textId="77777777" w:rsidR="0056208A" w:rsidRDefault="0056208A" w:rsidP="005D69DE"/>
    <w:p w14:paraId="5644AECF" w14:textId="77777777" w:rsidR="009C7696" w:rsidRPr="005D69DE" w:rsidRDefault="009C7696" w:rsidP="00B1468D"/>
    <w:sectPr w:rsidR="009C7696" w:rsidRPr="005D69DE" w:rsidSect="007615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4D16D208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9762474"/>
    <w:multiLevelType w:val="hybridMultilevel"/>
    <w:tmpl w:val="47526740"/>
    <w:lvl w:ilvl="0" w:tplc="04130001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6832B1"/>
    <w:multiLevelType w:val="hybridMultilevel"/>
    <w:tmpl w:val="13E2444C"/>
    <w:lvl w:ilvl="0" w:tplc="F6F22402">
      <w:start w:val="1"/>
      <w:numFmt w:val="bullet"/>
      <w:lvlText w:val=""/>
      <w:lvlJc w:val="left"/>
      <w:pPr>
        <w:tabs>
          <w:tab w:val="num" w:pos="340"/>
        </w:tabs>
        <w:ind w:left="340" w:hanging="283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CD1FBF"/>
    <w:multiLevelType w:val="hybridMultilevel"/>
    <w:tmpl w:val="55367A5C"/>
    <w:lvl w:ilvl="0" w:tplc="F6F22402">
      <w:start w:val="1"/>
      <w:numFmt w:val="bullet"/>
      <w:lvlText w:val=""/>
      <w:lvlJc w:val="left"/>
      <w:pPr>
        <w:tabs>
          <w:tab w:val="num" w:pos="340"/>
        </w:tabs>
        <w:ind w:left="340" w:hanging="283"/>
      </w:pPr>
      <w:rPr>
        <w:rFonts w:ascii="Wingdings" w:hAnsi="Wingdings" w:hint="default"/>
      </w:rPr>
    </w:lvl>
    <w:lvl w:ilvl="1" w:tplc="4D16D208">
      <w:numFmt w:val="bullet"/>
      <w:lvlText w:val=""/>
      <w:legacy w:legacy="1" w:legacySpace="57" w:legacyIndent="302"/>
      <w:lvlJc w:val="left"/>
      <w:pPr>
        <w:ind w:left="1080" w:firstLine="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63942113">
    <w:abstractNumId w:val="0"/>
    <w:lvlOverride w:ilvl="0">
      <w:lvl w:ilvl="0">
        <w:numFmt w:val="bullet"/>
        <w:lvlText w:val=""/>
        <w:legacy w:legacy="1" w:legacySpace="120" w:legacyIndent="302"/>
        <w:lvlJc w:val="left"/>
        <w:pPr>
          <w:ind w:left="0" w:firstLine="0"/>
        </w:pPr>
        <w:rPr>
          <w:rFonts w:ascii="Wingdings" w:hAnsi="Wingdings" w:hint="default"/>
        </w:rPr>
      </w:lvl>
    </w:lvlOverride>
  </w:num>
  <w:num w:numId="2" w16cid:durableId="448475157">
    <w:abstractNumId w:val="0"/>
    <w:lvlOverride w:ilvl="0">
      <w:lvl w:ilvl="0">
        <w:numFmt w:val="bullet"/>
        <w:lvlText w:val=""/>
        <w:legacy w:legacy="1" w:legacySpace="120" w:legacyIndent="302"/>
        <w:lvlJc w:val="left"/>
        <w:pPr>
          <w:ind w:left="0" w:firstLine="0"/>
        </w:pPr>
        <w:rPr>
          <w:rFonts w:ascii="Wingdings" w:hAnsi="Wingdings" w:hint="default"/>
        </w:rPr>
      </w:lvl>
    </w:lvlOverride>
  </w:num>
  <w:num w:numId="3" w16cid:durableId="796993707">
    <w:abstractNumId w:val="2"/>
  </w:num>
  <w:num w:numId="4" w16cid:durableId="120266758">
    <w:abstractNumId w:val="3"/>
  </w:num>
  <w:num w:numId="5" w16cid:durableId="4971878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displayBackgroundShape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80A"/>
    <w:rsid w:val="00017110"/>
    <w:rsid w:val="00033951"/>
    <w:rsid w:val="000764E9"/>
    <w:rsid w:val="000921CB"/>
    <w:rsid w:val="00093712"/>
    <w:rsid w:val="00095FD4"/>
    <w:rsid w:val="000B4309"/>
    <w:rsid w:val="000B7031"/>
    <w:rsid w:val="000C4265"/>
    <w:rsid w:val="000E542B"/>
    <w:rsid w:val="001376F7"/>
    <w:rsid w:val="00146EC8"/>
    <w:rsid w:val="00153D50"/>
    <w:rsid w:val="00164CA0"/>
    <w:rsid w:val="00177B31"/>
    <w:rsid w:val="001B4A73"/>
    <w:rsid w:val="001E5E05"/>
    <w:rsid w:val="0020509E"/>
    <w:rsid w:val="002126BF"/>
    <w:rsid w:val="0021443B"/>
    <w:rsid w:val="002368F5"/>
    <w:rsid w:val="002618FA"/>
    <w:rsid w:val="002970A0"/>
    <w:rsid w:val="002B2CC0"/>
    <w:rsid w:val="002C3026"/>
    <w:rsid w:val="002C3BC8"/>
    <w:rsid w:val="002C7749"/>
    <w:rsid w:val="002F1FA4"/>
    <w:rsid w:val="00311129"/>
    <w:rsid w:val="00311CB1"/>
    <w:rsid w:val="00337817"/>
    <w:rsid w:val="00344FE4"/>
    <w:rsid w:val="00372BCA"/>
    <w:rsid w:val="0038608E"/>
    <w:rsid w:val="003A0B4D"/>
    <w:rsid w:val="003B5F04"/>
    <w:rsid w:val="003D6B39"/>
    <w:rsid w:val="003E0BA2"/>
    <w:rsid w:val="003E2B68"/>
    <w:rsid w:val="0040670D"/>
    <w:rsid w:val="004246D1"/>
    <w:rsid w:val="00424DB2"/>
    <w:rsid w:val="004314B7"/>
    <w:rsid w:val="00434B03"/>
    <w:rsid w:val="00462D3A"/>
    <w:rsid w:val="004728BC"/>
    <w:rsid w:val="00490A6A"/>
    <w:rsid w:val="004B1194"/>
    <w:rsid w:val="004C66E5"/>
    <w:rsid w:val="004F11ED"/>
    <w:rsid w:val="00506D0F"/>
    <w:rsid w:val="00514983"/>
    <w:rsid w:val="00533431"/>
    <w:rsid w:val="0054184B"/>
    <w:rsid w:val="0056208A"/>
    <w:rsid w:val="00583793"/>
    <w:rsid w:val="005935D8"/>
    <w:rsid w:val="00593950"/>
    <w:rsid w:val="005A6B72"/>
    <w:rsid w:val="005B37E3"/>
    <w:rsid w:val="005C1501"/>
    <w:rsid w:val="005C75CC"/>
    <w:rsid w:val="005D69DE"/>
    <w:rsid w:val="005F6103"/>
    <w:rsid w:val="00604A1B"/>
    <w:rsid w:val="0060728A"/>
    <w:rsid w:val="00612005"/>
    <w:rsid w:val="00614B80"/>
    <w:rsid w:val="00634572"/>
    <w:rsid w:val="00636DE0"/>
    <w:rsid w:val="00647F29"/>
    <w:rsid w:val="006627DC"/>
    <w:rsid w:val="006729B4"/>
    <w:rsid w:val="00683089"/>
    <w:rsid w:val="0069606A"/>
    <w:rsid w:val="006A0409"/>
    <w:rsid w:val="006C6ED1"/>
    <w:rsid w:val="006D6083"/>
    <w:rsid w:val="0071088D"/>
    <w:rsid w:val="00712995"/>
    <w:rsid w:val="00735504"/>
    <w:rsid w:val="00736AEE"/>
    <w:rsid w:val="007440D2"/>
    <w:rsid w:val="007502D3"/>
    <w:rsid w:val="00751659"/>
    <w:rsid w:val="00761507"/>
    <w:rsid w:val="00781AAC"/>
    <w:rsid w:val="00782F79"/>
    <w:rsid w:val="00786939"/>
    <w:rsid w:val="007960FA"/>
    <w:rsid w:val="0079683B"/>
    <w:rsid w:val="007C2B86"/>
    <w:rsid w:val="007F0400"/>
    <w:rsid w:val="00804E08"/>
    <w:rsid w:val="0080780A"/>
    <w:rsid w:val="00821295"/>
    <w:rsid w:val="00834075"/>
    <w:rsid w:val="00844E84"/>
    <w:rsid w:val="008B0DC7"/>
    <w:rsid w:val="008B2772"/>
    <w:rsid w:val="008D4000"/>
    <w:rsid w:val="008D495B"/>
    <w:rsid w:val="008E7B4D"/>
    <w:rsid w:val="00914201"/>
    <w:rsid w:val="00915343"/>
    <w:rsid w:val="00934C34"/>
    <w:rsid w:val="00934D53"/>
    <w:rsid w:val="00947432"/>
    <w:rsid w:val="009556D3"/>
    <w:rsid w:val="00961517"/>
    <w:rsid w:val="009632EF"/>
    <w:rsid w:val="009827D1"/>
    <w:rsid w:val="00993089"/>
    <w:rsid w:val="009970AC"/>
    <w:rsid w:val="009A47D6"/>
    <w:rsid w:val="009C7696"/>
    <w:rsid w:val="009E4D0B"/>
    <w:rsid w:val="009E5B4E"/>
    <w:rsid w:val="00A00C93"/>
    <w:rsid w:val="00A10058"/>
    <w:rsid w:val="00A23C74"/>
    <w:rsid w:val="00A3694F"/>
    <w:rsid w:val="00A458F1"/>
    <w:rsid w:val="00A46B73"/>
    <w:rsid w:val="00A47C3B"/>
    <w:rsid w:val="00A86858"/>
    <w:rsid w:val="00AA2855"/>
    <w:rsid w:val="00AB2A9D"/>
    <w:rsid w:val="00AB67FD"/>
    <w:rsid w:val="00AF3FED"/>
    <w:rsid w:val="00B0605D"/>
    <w:rsid w:val="00B1379D"/>
    <w:rsid w:val="00B1468D"/>
    <w:rsid w:val="00B14730"/>
    <w:rsid w:val="00B2176F"/>
    <w:rsid w:val="00B23AA8"/>
    <w:rsid w:val="00B23D80"/>
    <w:rsid w:val="00B3077F"/>
    <w:rsid w:val="00B3254F"/>
    <w:rsid w:val="00B44235"/>
    <w:rsid w:val="00B61F76"/>
    <w:rsid w:val="00B710F8"/>
    <w:rsid w:val="00B9157D"/>
    <w:rsid w:val="00B92383"/>
    <w:rsid w:val="00B94775"/>
    <w:rsid w:val="00BA1594"/>
    <w:rsid w:val="00BC13AD"/>
    <w:rsid w:val="00BC6D6F"/>
    <w:rsid w:val="00BF7DD6"/>
    <w:rsid w:val="00C109A1"/>
    <w:rsid w:val="00C43498"/>
    <w:rsid w:val="00C858B1"/>
    <w:rsid w:val="00C938E8"/>
    <w:rsid w:val="00CB5F85"/>
    <w:rsid w:val="00CC7040"/>
    <w:rsid w:val="00CE5EA7"/>
    <w:rsid w:val="00CF465C"/>
    <w:rsid w:val="00D05890"/>
    <w:rsid w:val="00D23BC9"/>
    <w:rsid w:val="00D2620D"/>
    <w:rsid w:val="00D36E8F"/>
    <w:rsid w:val="00D46EE7"/>
    <w:rsid w:val="00D84541"/>
    <w:rsid w:val="00D941F1"/>
    <w:rsid w:val="00DA3EFB"/>
    <w:rsid w:val="00DC4FE3"/>
    <w:rsid w:val="00DD188C"/>
    <w:rsid w:val="00DF2B0E"/>
    <w:rsid w:val="00E3296A"/>
    <w:rsid w:val="00E40EAA"/>
    <w:rsid w:val="00E51EBB"/>
    <w:rsid w:val="00E720C3"/>
    <w:rsid w:val="00E72E71"/>
    <w:rsid w:val="00E8121E"/>
    <w:rsid w:val="00E8335B"/>
    <w:rsid w:val="00EC0DB8"/>
    <w:rsid w:val="00EF1607"/>
    <w:rsid w:val="00EF21BC"/>
    <w:rsid w:val="00F13F8D"/>
    <w:rsid w:val="00F21E3A"/>
    <w:rsid w:val="00F22A1B"/>
    <w:rsid w:val="00F23424"/>
    <w:rsid w:val="00F31D25"/>
    <w:rsid w:val="00F452B8"/>
    <w:rsid w:val="00F54E1E"/>
    <w:rsid w:val="00F76432"/>
    <w:rsid w:val="00F86A01"/>
    <w:rsid w:val="00FA6BE1"/>
    <w:rsid w:val="00FB2836"/>
    <w:rsid w:val="00FE4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4AEA0"/>
  <w15:chartTrackingRefBased/>
  <w15:docId w15:val="{720FC8A8-A243-4003-9F16-B088B1B79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81A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781AA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AB67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Ondertitel">
    <w:name w:val="Subtitle"/>
    <w:basedOn w:val="Standaard"/>
    <w:link w:val="OndertitelChar"/>
    <w:uiPriority w:val="3"/>
    <w:qFormat/>
    <w:rsid w:val="00636DE0"/>
    <w:pPr>
      <w:numPr>
        <w:ilvl w:val="1"/>
      </w:numPr>
      <w:spacing w:before="200" w:line="300" w:lineRule="auto"/>
      <w:contextualSpacing/>
    </w:pPr>
    <w:rPr>
      <w:rFonts w:asciiTheme="minorHAnsi" w:eastAsiaTheme="minorEastAsia" w:hAnsiTheme="minorHAnsi" w:cstheme="minorBidi"/>
      <w:b/>
      <w:bCs/>
      <w:color w:val="244061" w:themeColor="accent1" w:themeShade="80"/>
      <w:sz w:val="56"/>
      <w:szCs w:val="56"/>
      <w:lang w:eastAsia="ja-JP"/>
    </w:rPr>
  </w:style>
  <w:style w:type="character" w:customStyle="1" w:styleId="OndertitelChar">
    <w:name w:val="Ondertitel Char"/>
    <w:basedOn w:val="Standaardalinea-lettertype"/>
    <w:link w:val="Ondertitel"/>
    <w:uiPriority w:val="3"/>
    <w:rsid w:val="00636DE0"/>
    <w:rPr>
      <w:rFonts w:eastAsiaTheme="minorEastAsia"/>
      <w:b/>
      <w:bCs/>
      <w:color w:val="244061" w:themeColor="accent1" w:themeShade="80"/>
      <w:sz w:val="56"/>
      <w:szCs w:val="56"/>
      <w:lang w:eastAsia="ja-JP"/>
    </w:rPr>
  </w:style>
  <w:style w:type="character" w:customStyle="1" w:styleId="normaltextrun">
    <w:name w:val="normaltextrun"/>
    <w:basedOn w:val="Standaardalinea-lettertype"/>
    <w:rsid w:val="006120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7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BRUI~1\AppData\Local\Temp\pid-15956\bowling%2020.03.2025.dotx" TargetMode="External"/></Relationships>
</file>

<file path=word/theme/theme1.xml><?xml version="1.0" encoding="utf-8"?>
<a:theme xmlns:a="http://schemas.openxmlformats.org/drawingml/2006/main" name="Kantoorthema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C:\Users\GEBRUI~1\AppData\Local\Temp\pid-15956\bowling 20.03.2025.dotx</Template>
  <TotalTime>1</TotalTime>
  <Pages>2</Pages>
  <Words>245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Jac de Bruin</cp:lastModifiedBy>
  <cp:revision>2</cp:revision>
  <cp:lastPrinted>2025-03-28T21:12:00Z</cp:lastPrinted>
  <dcterms:created xsi:type="dcterms:W3CDTF">2026-01-23T19:29:00Z</dcterms:created>
  <dcterms:modified xsi:type="dcterms:W3CDTF">2026-01-23T19:29:00Z</dcterms:modified>
</cp:coreProperties>
</file>